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745" w:rsidRDefault="00D737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D13C6">
        <w:rPr>
          <w:rFonts w:ascii="Times New Roman" w:hAnsi="Times New Roman" w:cs="Times New Roman"/>
          <w:b/>
          <w:bCs/>
          <w:sz w:val="28"/>
          <w:szCs w:val="28"/>
        </w:rPr>
        <w:t xml:space="preserve">Újabb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zöld körséta </w:t>
      </w:r>
      <w:r w:rsidRPr="00DD13C6">
        <w:rPr>
          <w:rFonts w:ascii="Times New Roman" w:hAnsi="Times New Roman" w:cs="Times New Roman"/>
          <w:b/>
          <w:bCs/>
          <w:sz w:val="28"/>
          <w:szCs w:val="28"/>
        </w:rPr>
        <w:t>turistaút létesült a Budai-hegységben</w:t>
      </w:r>
    </w:p>
    <w:p w:rsidR="00D73745" w:rsidRDefault="00D737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Örömmel értesítjük a kirándulókat, hogy a Budapesti Természetbarát Sportszövetség (továbbiakban BTSSZ) Technikai Bizottsága önkéntesek segítségével 4,2 km hosszú új Zöld körséta jelzésű turistautat létesített a Farkas-völgy környékén. A turistaút megközelíthető a Fogaskerekű vasút Széchenyi-hegy, Gyermekvasút végállomásától a Zöld sáv jelzésű turistaútról, a Gyermekvasút Széchenyi-hegyi végállomásától, a 21-es autóbusz Normafa, Gyermekvasút megállójától a Zöld sáv jelzésű turistaútról, az 59-es villamos Márton Áron téri végállomása felől a Zöld háromszög jelzésű turistaútról, és az 53-as autóbusz Mindszenty József bíboros téri végállomásától a Zöld kereszt jelzésű turistaútról.</w:t>
      </w:r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turistaút Természetvédelmi területen ill. Natúra2000-es területen halad át, ezért kérjük a kirándulókat, hogy a természetvédelmi rendszabályokat tartsák be.</w:t>
      </w:r>
    </w:p>
    <w:p w:rsidR="00D73745" w:rsidRDefault="00D73745" w:rsidP="00C55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5C3BF2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alt="Új Zöld körséta turistaút.png" style="width:451.5pt;height:210.75pt;visibility:visible">
            <v:imagedata r:id="rId4" o:title=""/>
          </v:shape>
        </w:pict>
      </w:r>
    </w:p>
    <w:p w:rsidR="00D73745" w:rsidRDefault="00D73745" w:rsidP="00C55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5B55">
        <w:rPr>
          <w:rFonts w:ascii="Times New Roman" w:hAnsi="Times New Roman" w:cs="Times New Roman"/>
          <w:sz w:val="24"/>
          <w:szCs w:val="24"/>
        </w:rPr>
        <w:t>http://friss.openstreetmap.hu/#15/47.4943/18.9742</w:t>
      </w:r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új turistaút létesítésével egyidejűleg felújításra került a Zöld háromszög jelzésű turistaút fonódó szakasza, valamint a Magyar Természetjáró Szövetség (továbbiakban MTSZ)  jelzésfestési pályázatának keretében a Zöld sáv jelzésű turistaút Csaba utca - Normafa szakasza, és a Zöld + jelzésű turistaút az 53-as autóbusz Mindszenty József bíboros téri végállomásától az Apáca-rétig.</w:t>
      </w:r>
    </w:p>
    <w:p w:rsidR="00D73745" w:rsidRDefault="00D73745" w:rsidP="00C55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5C3BF2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2" o:spid="_x0000_i1026" type="#_x0000_t75" alt="20171111_090823.jpg" style="width:453.75pt;height:269.25pt;visibility:visible">
            <v:imagedata r:id="rId5" o:title=""/>
          </v:shape>
        </w:pict>
      </w:r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BTSSZ által 2017. évben létesített új turistautakról, ill. útvonal módosításokról szóló cikkek itt tekinthetők meg:</w:t>
      </w:r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4535CE">
          <w:rPr>
            <w:rStyle w:val="Hyperlink"/>
            <w:rFonts w:ascii="Times New Roman" w:hAnsi="Times New Roman" w:cs="Times New Roman"/>
            <w:sz w:val="24"/>
            <w:szCs w:val="24"/>
          </w:rPr>
          <w:t>http://mtsz.org/cikk/ujabb_jelzett_turista_utakat_letesitett_a_btssz</w:t>
        </w:r>
      </w:hyperlink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4535CE">
          <w:rPr>
            <w:rStyle w:val="Hyperlink"/>
            <w:rFonts w:ascii="Times New Roman" w:hAnsi="Times New Roman" w:cs="Times New Roman"/>
            <w:sz w:val="24"/>
            <w:szCs w:val="24"/>
          </w:rPr>
          <w:t>http://mtsz.org/cikk/uj_turistautak_letesultek_a_janos-hegyen</w:t>
        </w:r>
      </w:hyperlink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4535CE">
          <w:rPr>
            <w:rStyle w:val="Hyperlink"/>
            <w:rFonts w:ascii="Times New Roman" w:hAnsi="Times New Roman" w:cs="Times New Roman"/>
            <w:sz w:val="24"/>
            <w:szCs w:val="24"/>
          </w:rPr>
          <w:t>http://mtsz.org/cikk/turistaut_valtozasok_a_normafa-lejto_kornyeken</w:t>
        </w:r>
      </w:hyperlink>
    </w:p>
    <w:p w:rsidR="00D73745" w:rsidRDefault="00D73745" w:rsidP="006E642D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4535CE">
          <w:rPr>
            <w:rStyle w:val="Hyperlink"/>
            <w:rFonts w:ascii="Times New Roman" w:hAnsi="Times New Roman" w:cs="Times New Roman"/>
            <w:sz w:val="24"/>
            <w:szCs w:val="24"/>
          </w:rPr>
          <w:t>http://mtsz.org/cikk/turistaut_valtozasok_a_budai-hegysegben_20170920</w:t>
        </w:r>
      </w:hyperlink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BTSSZ 2018-ban is folytatja önerőből, ill. az MTSZ jelzésfestési pályázatának segítségével a jelzett turistautak felújítását, melyre várja a turista egyesületek, más civil szervezetek és önkéntes segítők jelentkezését a </w:t>
      </w:r>
      <w:hyperlink r:id="rId10" w:history="1">
        <w:r w:rsidRPr="004535CE">
          <w:rPr>
            <w:rStyle w:val="Hyperlink"/>
            <w:rFonts w:ascii="Times New Roman" w:hAnsi="Times New Roman" w:cs="Times New Roman"/>
            <w:sz w:val="24"/>
            <w:szCs w:val="24"/>
          </w:rPr>
          <w:t>btsszturistaut@gmail.com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email címre.</w:t>
      </w:r>
    </w:p>
    <w:p w:rsidR="00D73745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Csak együttes erővel tudjuk felújítani a Budai-hegység jelzett turistaút hálózatát!</w:t>
      </w:r>
    </w:p>
    <w:p w:rsidR="00D73745" w:rsidRPr="00DD13C6" w:rsidRDefault="00D73745" w:rsidP="00DD5F10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D73745" w:rsidRPr="00DD13C6" w:rsidSect="00455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3C6"/>
    <w:rsid w:val="004535CE"/>
    <w:rsid w:val="004558DF"/>
    <w:rsid w:val="005A0EE6"/>
    <w:rsid w:val="005C3BF2"/>
    <w:rsid w:val="006E642D"/>
    <w:rsid w:val="007D7291"/>
    <w:rsid w:val="00B23EBB"/>
    <w:rsid w:val="00BD17B2"/>
    <w:rsid w:val="00C55B55"/>
    <w:rsid w:val="00C642CF"/>
    <w:rsid w:val="00C76F4B"/>
    <w:rsid w:val="00D73745"/>
    <w:rsid w:val="00DD13C6"/>
    <w:rsid w:val="00DD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8D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55B5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5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5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tsz.org/cikk/turistaut_valtozasok_a_normafa-lejto_kornyeke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mtsz.org/cikk/uj_turistautak_letesultek_a_janos-hegye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tsz.org/cikk/ujabb_jelzett_turista_utakat_letesitett_a_btss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btsszturistaut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mtsz.org/cikk/turistaut_valtozasok_a_budai-hegysegben_201709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2</Pages>
  <Words>310</Words>
  <Characters>2139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Tarvan</dc:creator>
  <cp:keywords/>
  <dc:description/>
  <cp:lastModifiedBy>Kovács Tamás</cp:lastModifiedBy>
  <cp:revision>3</cp:revision>
  <dcterms:created xsi:type="dcterms:W3CDTF">2017-11-12T14:16:00Z</dcterms:created>
  <dcterms:modified xsi:type="dcterms:W3CDTF">2017-11-12T21:30:00Z</dcterms:modified>
</cp:coreProperties>
</file>