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5A0" w:rsidRDefault="008E35A0" w:rsidP="00BA68E7">
      <w:pPr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  <w:r>
        <w:rPr>
          <w:rFonts w:ascii="Tahoma" w:hAnsi="Tahoma" w:cs="Tahoma"/>
          <w:b/>
          <w:bCs/>
          <w:sz w:val="24"/>
          <w:szCs w:val="24"/>
          <w:u w:val="single"/>
        </w:rPr>
        <w:t>Kegyeleti túra 2017. szeptember 3.</w:t>
      </w:r>
    </w:p>
    <w:p w:rsidR="008E35A0" w:rsidRDefault="008E35A0" w:rsidP="00BA68E7">
      <w:pPr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</w:p>
    <w:p w:rsidR="008E35A0" w:rsidRDefault="008E35A0" w:rsidP="007D3CEA">
      <w:pPr>
        <w:rPr>
          <w:rFonts w:ascii="Tahoma" w:hAnsi="Tahoma" w:cs="Tahoma"/>
        </w:rPr>
      </w:pPr>
      <w:r>
        <w:rPr>
          <w:rFonts w:ascii="Tahoma" w:hAnsi="Tahoma" w:cs="Tahoma"/>
        </w:rPr>
        <w:t>Bő húsz éve emlékezünk elhunyt barátainkra szeptember első vasárnapján, közös szerelmünk, a Duna partján.</w:t>
      </w:r>
    </w:p>
    <w:p w:rsidR="008E35A0" w:rsidRDefault="008E35A0" w:rsidP="007D3CE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Először a szentendrei ág 6. folyamkilométer táblájánál állítottunk kopjafát, ültettünk facsemetéket. Eltüzelése, kitördelésük után az Újpesti Hajósklub ültetett betonágyba acél emlékoszlopot a váci ágban, a Totyi hűlt helyénél 1999-ben – még a múlt évezredben. </w:t>
      </w:r>
    </w:p>
    <w:p w:rsidR="008E35A0" w:rsidRDefault="008E35A0" w:rsidP="007D3CEA">
      <w:pPr>
        <w:rPr>
          <w:rFonts w:ascii="Tahoma" w:hAnsi="Tahoma" w:cs="Tahoma"/>
        </w:rPr>
      </w:pPr>
      <w:r>
        <w:rPr>
          <w:rFonts w:ascii="Tahoma" w:hAnsi="Tahoma" w:cs="Tahoma"/>
        </w:rPr>
        <w:t>Azóta ott gyűlünk össze évről-évre, hogy virágokat vigyünk az oszlopra, és néhány emlékező mondat után egyperces csenddel adózzunk emléküknek.</w:t>
      </w:r>
    </w:p>
    <w:p w:rsidR="008E35A0" w:rsidRDefault="008E35A0" w:rsidP="007D3CEA">
      <w:pPr>
        <w:rPr>
          <w:rFonts w:ascii="Tahoma" w:hAnsi="Tahoma" w:cs="Tahoma"/>
        </w:rPr>
      </w:pPr>
      <w:r>
        <w:rPr>
          <w:rFonts w:ascii="Tahoma" w:hAnsi="Tahoma" w:cs="Tahoma"/>
        </w:rPr>
        <w:t>Általában már bágyadtabb napfényben állunk ott, amely önmagában is a nyár: az idő múlását mutatja, és kellemessé teszi az emléktúránkat - de idén az időjárás nem volt kegyes hozzánk, hirtelen hűvösre fordult időben, zsinórzó esőben Maros Pistával kettesben vállaltuk, hogy őrizzük a hagyományt, a lángot, amely megvilágítja elment barátaink emlékét abban a reményben, hogy jövőre ismét napsütésben, sokan állunk majd az emlékoszlop előtt.</w:t>
      </w:r>
    </w:p>
    <w:p w:rsidR="008E35A0" w:rsidRDefault="008E35A0" w:rsidP="007D3CEA">
      <w:pPr>
        <w:rPr>
          <w:rFonts w:ascii="Tahoma" w:hAnsi="Tahoma" w:cs="Tahoma"/>
        </w:rPr>
      </w:pPr>
      <w:r>
        <w:rPr>
          <w:rFonts w:ascii="Tahoma" w:hAnsi="Tahoma" w:cs="Tahoma"/>
        </w:rPr>
        <w:t>Budapest, 2017. szeptember 7.</w:t>
      </w:r>
    </w:p>
    <w:p w:rsidR="008E35A0" w:rsidRDefault="008E35A0" w:rsidP="007D3CEA">
      <w:pPr>
        <w:rPr>
          <w:rFonts w:ascii="Tahoma" w:hAnsi="Tahoma" w:cs="Tahoma"/>
        </w:rPr>
      </w:pPr>
      <w:r>
        <w:rPr>
          <w:rFonts w:ascii="Tahoma" w:hAnsi="Tahoma" w:cs="Tahoma"/>
        </w:rPr>
        <w:t>Kis János</w:t>
      </w:r>
    </w:p>
    <w:p w:rsidR="008E35A0" w:rsidRDefault="008E35A0" w:rsidP="003A15A6">
      <w:pPr>
        <w:ind w:left="708" w:firstLine="708"/>
        <w:rPr>
          <w:rFonts w:ascii="Tahoma" w:hAnsi="Tahoma" w:cs="Tahoma"/>
        </w:rPr>
      </w:pPr>
      <w:r>
        <w:rPr>
          <w:rFonts w:ascii="Tahoma" w:hAnsi="Tahoma" w:cs="Tahoma"/>
        </w:rPr>
        <w:t>Az emlékezők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Az emlékoszlop</w:t>
      </w:r>
    </w:p>
    <w:p w:rsidR="008E35A0" w:rsidRDefault="008E35A0" w:rsidP="007D3CEA">
      <w:pPr>
        <w:rPr>
          <w:rFonts w:ascii="Tahoma" w:hAnsi="Tahoma" w:cs="Tahoma"/>
        </w:rPr>
      </w:pPr>
      <w:r w:rsidRPr="003A15A6">
        <w:rPr>
          <w:rFonts w:ascii="Tahoma" w:hAnsi="Tahoma" w:cs="Tahom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281.25pt">
            <v:imagedata r:id="rId4" o:title=""/>
          </v:shape>
        </w:pict>
      </w:r>
      <w:r>
        <w:rPr>
          <w:rFonts w:ascii="Tahoma" w:hAnsi="Tahoma" w:cs="Tahoma"/>
        </w:rPr>
        <w:t xml:space="preserve">  </w:t>
      </w:r>
      <w:r w:rsidRPr="003A15A6">
        <w:rPr>
          <w:rFonts w:ascii="Tahoma" w:hAnsi="Tahoma" w:cs="Tahoma"/>
        </w:rPr>
        <w:pict>
          <v:shape id="_x0000_i1026" type="#_x0000_t75" style="width:215.25pt;height:286.5pt">
            <v:imagedata r:id="rId5" o:title=""/>
          </v:shape>
        </w:pict>
      </w: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Koszorúzás</w:t>
      </w:r>
    </w:p>
    <w:p w:rsidR="008E35A0" w:rsidRDefault="008E35A0" w:rsidP="007D3CE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3A15A6">
        <w:rPr>
          <w:rFonts w:ascii="Tahoma" w:hAnsi="Tahoma" w:cs="Tahoma"/>
        </w:rPr>
        <w:pict>
          <v:shape id="_x0000_i1027" type="#_x0000_t75" style="width:378.75pt;height:284.25pt">
            <v:imagedata r:id="rId6" o:title=""/>
          </v:shape>
        </w:pict>
      </w: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</w:p>
    <w:p w:rsidR="008E35A0" w:rsidRDefault="008E35A0" w:rsidP="007D3CEA">
      <w:pPr>
        <w:rPr>
          <w:rFonts w:ascii="Tahoma" w:hAnsi="Tahoma" w:cs="Tahoma"/>
        </w:rPr>
      </w:pPr>
    </w:p>
    <w:p w:rsidR="008E35A0" w:rsidRPr="007D3CEA" w:rsidRDefault="008E35A0" w:rsidP="007D3CEA">
      <w:pPr>
        <w:rPr>
          <w:rFonts w:ascii="Tahoma" w:hAnsi="Tahoma" w:cs="Tahoma"/>
        </w:rPr>
      </w:pPr>
    </w:p>
    <w:sectPr w:rsidR="008E35A0" w:rsidRPr="007D3CEA" w:rsidSect="00F54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68E7"/>
    <w:rsid w:val="00297A9F"/>
    <w:rsid w:val="003A15A6"/>
    <w:rsid w:val="00671C6E"/>
    <w:rsid w:val="007D3CEA"/>
    <w:rsid w:val="008E35A0"/>
    <w:rsid w:val="00A17D74"/>
    <w:rsid w:val="00BA68E7"/>
    <w:rsid w:val="00C5206C"/>
    <w:rsid w:val="00CD119F"/>
    <w:rsid w:val="00CD4E2F"/>
    <w:rsid w:val="00F54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F8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</Pages>
  <Words>138</Words>
  <Characters>955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Kegyeleti túra 2017</dc:title>
  <dc:subject/>
  <dc:creator>Janos</dc:creator>
  <cp:keywords/>
  <dc:description/>
  <cp:lastModifiedBy>Kovács Tamás</cp:lastModifiedBy>
  <cp:revision>2</cp:revision>
  <dcterms:created xsi:type="dcterms:W3CDTF">2017-09-07T18:48:00Z</dcterms:created>
  <dcterms:modified xsi:type="dcterms:W3CDTF">2017-09-07T18:48:00Z</dcterms:modified>
</cp:coreProperties>
</file>